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0CA77" w14:textId="77777777" w:rsidR="00342CB1" w:rsidRPr="00445314" w:rsidRDefault="00EA0701" w:rsidP="00342CB1">
      <w:pPr>
        <w:pStyle w:val="Title"/>
        <w:jc w:val="center"/>
        <w:rPr>
          <w:rFonts w:ascii="Californian FB" w:hAnsi="Californian FB"/>
          <w:color w:val="EE0000"/>
          <w:sz w:val="48"/>
          <w:szCs w:val="48"/>
        </w:rPr>
      </w:pPr>
      <w:r w:rsidRPr="00445314">
        <w:rPr>
          <w:rFonts w:ascii="Californian FB" w:hAnsi="Californian FB"/>
          <w:noProof/>
          <w:color w:val="EE0000"/>
          <w:sz w:val="48"/>
          <w:szCs w:val="48"/>
        </w:rPr>
        <w:drawing>
          <wp:anchor distT="0" distB="0" distL="114300" distR="114300" simplePos="0" relativeHeight="251666432" behindDoc="1" locked="0" layoutInCell="1" allowOverlap="1" wp14:anchorId="4F34A3FB" wp14:editId="6106A1B9">
            <wp:simplePos x="0" y="0"/>
            <wp:positionH relativeFrom="column">
              <wp:posOffset>5905500</wp:posOffset>
            </wp:positionH>
            <wp:positionV relativeFrom="paragraph">
              <wp:posOffset>-311150</wp:posOffset>
            </wp:positionV>
            <wp:extent cx="1303020" cy="1111250"/>
            <wp:effectExtent l="0" t="0" r="0" b="0"/>
            <wp:wrapNone/>
            <wp:docPr id="1609690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690519" name="Picture 16096905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314">
        <w:rPr>
          <w:rFonts w:ascii="Californian FB" w:hAnsi="Californian FB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56387092" wp14:editId="56772D91">
            <wp:simplePos x="0" y="0"/>
            <wp:positionH relativeFrom="column">
              <wp:posOffset>-412750</wp:posOffset>
            </wp:positionH>
            <wp:positionV relativeFrom="paragraph">
              <wp:posOffset>-311150</wp:posOffset>
            </wp:positionV>
            <wp:extent cx="1310605" cy="1111250"/>
            <wp:effectExtent l="0" t="0" r="0" b="0"/>
            <wp:wrapNone/>
            <wp:docPr id="253271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71084" name="Picture 2532710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605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031" w:rsidRPr="00445314">
        <w:rPr>
          <w:rFonts w:ascii="Californian FB" w:hAnsi="Californian FB"/>
          <w:color w:val="EE0000"/>
          <w:sz w:val="48"/>
          <w:szCs w:val="48"/>
        </w:rPr>
        <w:t xml:space="preserve">IAAI Ohio Chapter 2026 </w:t>
      </w:r>
    </w:p>
    <w:p w14:paraId="7F43E81D" w14:textId="0BEB92F0" w:rsidR="00D66F67" w:rsidRPr="00445314" w:rsidRDefault="00ED6031" w:rsidP="00342CB1">
      <w:pPr>
        <w:pStyle w:val="Title"/>
        <w:jc w:val="center"/>
        <w:rPr>
          <w:rFonts w:ascii="Californian FB" w:hAnsi="Californian FB"/>
          <w:color w:val="EE0000"/>
          <w:sz w:val="48"/>
          <w:szCs w:val="48"/>
        </w:rPr>
      </w:pPr>
      <w:r w:rsidRPr="00445314">
        <w:rPr>
          <w:rFonts w:ascii="Californian FB" w:hAnsi="Californian FB"/>
          <w:color w:val="EE0000"/>
          <w:sz w:val="48"/>
          <w:szCs w:val="48"/>
        </w:rPr>
        <w:t>Educational</w:t>
      </w:r>
      <w:r w:rsidR="00342CB1" w:rsidRPr="00445314">
        <w:rPr>
          <w:rFonts w:ascii="Californian FB" w:hAnsi="Californian FB"/>
          <w:color w:val="EE0000"/>
          <w:sz w:val="48"/>
          <w:szCs w:val="48"/>
        </w:rPr>
        <w:t xml:space="preserve"> </w:t>
      </w:r>
      <w:r w:rsidRPr="00445314">
        <w:rPr>
          <w:rFonts w:ascii="Californian FB" w:hAnsi="Californian FB"/>
          <w:color w:val="EE0000"/>
          <w:sz w:val="48"/>
          <w:szCs w:val="48"/>
        </w:rPr>
        <w:t>Seminar</w:t>
      </w:r>
    </w:p>
    <w:p w14:paraId="56696DE7" w14:textId="005CE40D" w:rsidR="00EA0701" w:rsidRPr="00916FDF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Wednesday</w:t>
      </w:r>
      <w:r w:rsidR="00014FBD"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,</w:t>
      </w: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 November </w:t>
      </w:r>
      <w:r w:rsidR="00014FBD"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4,</w:t>
      </w: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 and Thursday </w:t>
      </w:r>
      <w:r w:rsidR="00014FBD"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5</w:t>
      </w: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, 2026</w:t>
      </w:r>
    </w:p>
    <w:p w14:paraId="0AA54C2F" w14:textId="32BB95EF" w:rsidR="00EA0701" w:rsidRPr="00916FDF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Ohio Fire Academy</w:t>
      </w:r>
    </w:p>
    <w:p w14:paraId="2E905604" w14:textId="0A1DB690" w:rsidR="00EA0701" w:rsidRPr="00916FDF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916FDF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8895 E. Main St., Reynoldsburg, Ohio 43068</w:t>
      </w:r>
    </w:p>
    <w:p w14:paraId="435047A1" w14:textId="77777777" w:rsidR="00342CB1" w:rsidRPr="00916FDF" w:rsidRDefault="00342CB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en-US"/>
        </w:rPr>
      </w:pPr>
    </w:p>
    <w:p w14:paraId="2A35F109" w14:textId="75E8B358" w:rsidR="00342CB1" w:rsidRPr="00916FDF" w:rsidRDefault="00342CB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u w:val="single"/>
          <w:lang w:eastAsia="en-US"/>
        </w:rPr>
      </w:pPr>
      <w:r w:rsidRPr="00916FDF">
        <w:rPr>
          <w:rFonts w:ascii="Arial" w:eastAsia="Times New Roman" w:hAnsi="Arial" w:cs="Arial"/>
          <w:color w:val="002060"/>
          <w:sz w:val="28"/>
          <w:szCs w:val="28"/>
          <w:u w:val="single"/>
          <w:lang w:eastAsia="en-US"/>
        </w:rPr>
        <w:t>Cost</w:t>
      </w:r>
    </w:p>
    <w:p w14:paraId="1331221D" w14:textId="77777777" w:rsidR="00FA2E7B" w:rsidRDefault="00342CB1" w:rsidP="00342CB1">
      <w:pPr>
        <w:pStyle w:val="Address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916FDF">
        <w:rPr>
          <w:rFonts w:ascii="Times New Roman" w:hAnsi="Times New Roman" w:cs="Times New Roman"/>
          <w:color w:val="002060"/>
          <w:sz w:val="28"/>
          <w:szCs w:val="28"/>
        </w:rPr>
        <w:t xml:space="preserve">OHIO CHAPTER /IAAI MEMBER: </w:t>
      </w:r>
      <w:r w:rsidRPr="00916FDF">
        <w:rPr>
          <w:rFonts w:ascii="Times New Roman" w:hAnsi="Times New Roman" w:cs="Times New Roman"/>
          <w:b/>
          <w:bCs/>
          <w:color w:val="002060"/>
          <w:sz w:val="28"/>
          <w:szCs w:val="28"/>
        </w:rPr>
        <w:t>$110</w:t>
      </w:r>
      <w:r w:rsidR="00FA2E7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</w:p>
    <w:p w14:paraId="0210D021" w14:textId="4FA11E92" w:rsidR="00342CB1" w:rsidRPr="00916FDF" w:rsidRDefault="00FA2E7B" w:rsidP="00342CB1">
      <w:pPr>
        <w:pStyle w:val="Address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2060"/>
          <w:sz w:val="18"/>
          <w:szCs w:val="18"/>
        </w:rPr>
        <w:t>Email</w:t>
      </w:r>
      <w:r w:rsidRPr="00FA2E7B">
        <w:rPr>
          <w:rFonts w:ascii="Times New Roman" w:hAnsi="Times New Roman" w:cs="Times New Roman"/>
          <w:b/>
          <w:bCs/>
          <w:color w:val="002060"/>
          <w:sz w:val="18"/>
          <w:szCs w:val="18"/>
        </w:rPr>
        <w:t xml:space="preserve"> </w:t>
      </w:r>
      <w:hyperlink r:id="rId9" w:history="1">
        <w:r w:rsidRPr="00FA2E7B">
          <w:rPr>
            <w:rStyle w:val="Hyperlink"/>
            <w:rFonts w:ascii="Times New Roman" w:hAnsi="Times New Roman" w:cs="Times New Roman"/>
            <w:b/>
            <w:bCs/>
            <w:sz w:val="18"/>
            <w:szCs w:val="18"/>
          </w:rPr>
          <w:t>Jeffry.koehn@com.ohio.gov</w:t>
        </w:r>
      </w:hyperlink>
      <w:r w:rsidRPr="00FA2E7B">
        <w:rPr>
          <w:rFonts w:ascii="Times New Roman" w:hAnsi="Times New Roman" w:cs="Times New Roman"/>
          <w:b/>
          <w:bCs/>
          <w:color w:val="002060"/>
          <w:sz w:val="18"/>
          <w:szCs w:val="18"/>
        </w:rPr>
        <w:t xml:space="preserve"> for code</w:t>
      </w:r>
    </w:p>
    <w:p w14:paraId="5A0D2833" w14:textId="49053270" w:rsidR="00342CB1" w:rsidRPr="00116915" w:rsidRDefault="00342CB1" w:rsidP="00342CB1">
      <w:pPr>
        <w:pStyle w:val="Address"/>
        <w:jc w:val="center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fr-FR"/>
        </w:rPr>
      </w:pPr>
      <w:r w:rsidRPr="00116915">
        <w:rPr>
          <w:rFonts w:ascii="Times New Roman" w:hAnsi="Times New Roman" w:cs="Times New Roman"/>
          <w:i/>
          <w:iCs/>
          <w:color w:val="002060"/>
          <w:sz w:val="28"/>
          <w:szCs w:val="28"/>
          <w:lang w:val="fr-FR"/>
        </w:rPr>
        <w:t xml:space="preserve">Non-Ohio/Non-IAAI </w:t>
      </w:r>
      <w:r w:rsidR="00014FBD" w:rsidRPr="00116915">
        <w:rPr>
          <w:rFonts w:ascii="Times New Roman" w:hAnsi="Times New Roman" w:cs="Times New Roman"/>
          <w:i/>
          <w:iCs/>
          <w:color w:val="002060"/>
          <w:sz w:val="28"/>
          <w:szCs w:val="28"/>
          <w:lang w:val="fr-FR"/>
        </w:rPr>
        <w:t>Member:</w:t>
      </w:r>
      <w:r w:rsidRPr="00116915">
        <w:rPr>
          <w:rFonts w:ascii="Times New Roman" w:hAnsi="Times New Roman" w:cs="Times New Roman"/>
          <w:i/>
          <w:iCs/>
          <w:color w:val="002060"/>
          <w:sz w:val="28"/>
          <w:szCs w:val="28"/>
          <w:lang w:val="fr-FR"/>
        </w:rPr>
        <w:t xml:space="preserve"> </w:t>
      </w:r>
      <w:r w:rsidRPr="00116915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fr-FR"/>
        </w:rPr>
        <w:t>$220</w:t>
      </w:r>
    </w:p>
    <w:p w14:paraId="77B06C95" w14:textId="77777777" w:rsidR="00342CB1" w:rsidRPr="00C954F8" w:rsidRDefault="00342CB1" w:rsidP="00342CB1">
      <w:pPr>
        <w:pStyle w:val="Address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</w:p>
    <w:p w14:paraId="03DE50AA" w14:textId="0BA5EA50" w:rsidR="00342CB1" w:rsidRPr="00921C62" w:rsidRDefault="00342CB1" w:rsidP="00342CB1">
      <w:pPr>
        <w:pStyle w:val="Address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hyperlink r:id="rId10" w:history="1">
        <w:r w:rsidRPr="00921C62">
          <w:rPr>
            <w:rStyle w:val="Hyperlink"/>
            <w:rFonts w:ascii="Times New Roman" w:hAnsi="Times New Roman" w:cs="Times New Roman"/>
            <w:b/>
            <w:bCs/>
            <w:color w:val="00B050"/>
            <w:sz w:val="28"/>
            <w:szCs w:val="28"/>
          </w:rPr>
          <w:t>Registration Link</w:t>
        </w:r>
      </w:hyperlink>
    </w:p>
    <w:p w14:paraId="4C6CB962" w14:textId="77777777" w:rsidR="00342CB1" w:rsidRPr="00EA0701" w:rsidRDefault="00342CB1" w:rsidP="00EA0701">
      <w:pPr>
        <w:spacing w:after="0" w:line="240" w:lineRule="auto"/>
        <w:jc w:val="center"/>
      </w:pPr>
    </w:p>
    <w:p w14:paraId="2FCA2864" w14:textId="45F68CB3" w:rsidR="00EA0701" w:rsidRPr="00342CB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36"/>
          <w:szCs w:val="36"/>
          <w:u w:val="single"/>
          <w:lang w:eastAsia="en-US"/>
        </w:rPr>
      </w:pPr>
      <w:r w:rsidRPr="00342CB1">
        <w:rPr>
          <w:rFonts w:ascii="Arial" w:eastAsia="Times New Roman" w:hAnsi="Arial" w:cs="Arial"/>
          <w:color w:val="0070C0"/>
          <w:sz w:val="36"/>
          <w:szCs w:val="36"/>
          <w:u w:val="single"/>
          <w:lang w:eastAsia="en-US"/>
        </w:rPr>
        <w:t>Seminar Schedule</w:t>
      </w:r>
    </w:p>
    <w:p w14:paraId="7017E88A" w14:textId="77777777" w:rsidR="00EA0701" w:rsidRDefault="00EA0701" w:rsidP="00EA0701">
      <w:pPr>
        <w:spacing w:after="0" w:line="240" w:lineRule="auto"/>
        <w:rPr>
          <w:rFonts w:ascii="Arial" w:eastAsia="Times New Roman" w:hAnsi="Arial" w:cs="Arial"/>
          <w:b/>
          <w:bCs/>
          <w:color w:val="5F5F5F"/>
          <w:sz w:val="24"/>
          <w:szCs w:val="24"/>
          <w:lang w:eastAsia="en-US"/>
        </w:rPr>
      </w:pPr>
    </w:p>
    <w:p w14:paraId="49450AC7" w14:textId="385C235A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Wednesday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 xml:space="preserve"> November 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4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 2026</w:t>
      </w:r>
    </w:p>
    <w:p w14:paraId="4643ADEB" w14:textId="3104E283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0700-0800 Registration (Coffee Provided)</w:t>
      </w:r>
    </w:p>
    <w:p w14:paraId="52A7EE64" w14:textId="7D7F72C5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0800-0830 Welcome</w:t>
      </w:r>
    </w:p>
    <w:p w14:paraId="0BC579CB" w14:textId="46B891D1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0830-1230</w:t>
      </w:r>
      <w:r w:rsidR="009328DC"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 </w:t>
      </w:r>
      <w:r w:rsidR="009328DC" w:rsidRPr="00445314">
        <w:rPr>
          <w:rFonts w:ascii="Arial" w:eastAsia="Times New Roman" w:hAnsi="Arial" w:cs="Arial"/>
          <w:i/>
          <w:iCs/>
          <w:color w:val="002060"/>
          <w:sz w:val="24"/>
          <w:szCs w:val="24"/>
          <w:lang w:eastAsia="en-US"/>
        </w:rPr>
        <w:t>Interview Training for the Fire Investigator</w:t>
      </w:r>
    </w:p>
    <w:p w14:paraId="7F38C3C5" w14:textId="3404723E" w:rsidR="009328DC" w:rsidRPr="00445314" w:rsidRDefault="009328DC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  <w:t>Craig Zacheimer</w:t>
      </w:r>
    </w:p>
    <w:p w14:paraId="2EC92B3E" w14:textId="0BA78392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1230-1330 LUNCH provided</w:t>
      </w:r>
    </w:p>
    <w:p w14:paraId="7F9F153C" w14:textId="3B9A8E07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1300-1700</w:t>
      </w:r>
      <w:r w:rsidR="009328DC"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 </w:t>
      </w:r>
      <w:r w:rsidR="009328DC" w:rsidRPr="00445314">
        <w:rPr>
          <w:rFonts w:ascii="Arial" w:eastAsia="Times New Roman" w:hAnsi="Arial" w:cs="Arial"/>
          <w:i/>
          <w:iCs/>
          <w:color w:val="002060"/>
          <w:sz w:val="24"/>
          <w:szCs w:val="24"/>
          <w:lang w:eastAsia="en-US"/>
        </w:rPr>
        <w:t>Program Continues</w:t>
      </w:r>
    </w:p>
    <w:p w14:paraId="2C8B41C1" w14:textId="3EED883C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1700 Ohio IAAI Annual General Meeting</w:t>
      </w:r>
    </w:p>
    <w:p w14:paraId="70A86793" w14:textId="77777777" w:rsidR="005D6F4D" w:rsidRPr="00EA0701" w:rsidRDefault="005D6F4D" w:rsidP="00EA0701">
      <w:pPr>
        <w:pStyle w:val="Address"/>
        <w:jc w:val="center"/>
        <w:rPr>
          <w:sz w:val="28"/>
          <w:szCs w:val="28"/>
        </w:rPr>
      </w:pPr>
    </w:p>
    <w:p w14:paraId="2B424C90" w14:textId="17B8AC4D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Thursday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 xml:space="preserve"> November 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5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 2026</w:t>
      </w:r>
    </w:p>
    <w:p w14:paraId="305413B5" w14:textId="30794BE8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0700-0800 Registration</w:t>
      </w:r>
      <w:r w:rsidR="00575C4D"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 (Coffee Provided)</w:t>
      </w:r>
    </w:p>
    <w:p w14:paraId="191BF3B8" w14:textId="33476694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0800-1200 </w:t>
      </w:r>
      <w:r w:rsidRPr="00445314">
        <w:rPr>
          <w:rFonts w:ascii="Arial" w:eastAsia="Times New Roman" w:hAnsi="Arial" w:cs="Arial"/>
          <w:i/>
          <w:iCs/>
          <w:color w:val="002060"/>
          <w:sz w:val="24"/>
          <w:szCs w:val="24"/>
          <w:lang w:eastAsia="en-US"/>
        </w:rPr>
        <w:t>Methodology, opinions, and analysis</w:t>
      </w:r>
    </w:p>
    <w:p w14:paraId="627C9B48" w14:textId="3EC3EC68" w:rsidR="00BC245F" w:rsidRPr="00445314" w:rsidRDefault="00BC245F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  <w:t>Trace Lawless and David Bridges</w:t>
      </w:r>
    </w:p>
    <w:p w14:paraId="1D70E6AF" w14:textId="16DEC4AD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1200-1300 LUNCH provided</w:t>
      </w:r>
    </w:p>
    <w:p w14:paraId="5099F5FB" w14:textId="4FD78009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 xml:space="preserve">1300-1700 </w:t>
      </w:r>
      <w:r w:rsidR="00BC245F" w:rsidRPr="00445314">
        <w:rPr>
          <w:rFonts w:ascii="Arial" w:eastAsia="Times New Roman" w:hAnsi="Arial" w:cs="Arial"/>
          <w:i/>
          <w:iCs/>
          <w:color w:val="002060"/>
          <w:sz w:val="24"/>
          <w:szCs w:val="24"/>
          <w:lang w:eastAsia="en-US"/>
        </w:rPr>
        <w:t>Advanced Fire Scene Processing and Reconstruction</w:t>
      </w:r>
    </w:p>
    <w:p w14:paraId="08C24D65" w14:textId="1CA53A91" w:rsidR="00BC245F" w:rsidRPr="00445314" w:rsidRDefault="00BC245F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b/>
          <w:bCs/>
          <w:color w:val="002060"/>
          <w:sz w:val="24"/>
          <w:szCs w:val="24"/>
          <w:lang w:eastAsia="en-US"/>
        </w:rPr>
        <w:t>Ryan Tracy</w:t>
      </w:r>
    </w:p>
    <w:p w14:paraId="59E99268" w14:textId="54C44386" w:rsidR="00EA0701" w:rsidRPr="00445314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2060"/>
          <w:sz w:val="24"/>
          <w:szCs w:val="24"/>
          <w:lang w:eastAsia="en-US"/>
        </w:rPr>
      </w:pPr>
      <w:r w:rsidRPr="00445314">
        <w:rPr>
          <w:rFonts w:ascii="Arial" w:eastAsia="Times New Roman" w:hAnsi="Arial" w:cs="Arial"/>
          <w:color w:val="002060"/>
          <w:sz w:val="24"/>
          <w:szCs w:val="24"/>
          <w:lang w:eastAsia="en-US"/>
        </w:rPr>
        <w:t>1700 Announcements and Test</w:t>
      </w:r>
    </w:p>
    <w:p w14:paraId="6F8F8EBE" w14:textId="77777777" w:rsidR="00EA0701" w:rsidRDefault="00EA0701" w:rsidP="005D6F4D">
      <w:pPr>
        <w:pStyle w:val="Address"/>
        <w:rPr>
          <w:sz w:val="16"/>
          <w:szCs w:val="16"/>
        </w:rPr>
      </w:pPr>
    </w:p>
    <w:p w14:paraId="55DA911E" w14:textId="77777777" w:rsidR="00EA0701" w:rsidRDefault="00EA0701" w:rsidP="005D6F4D">
      <w:pPr>
        <w:pStyle w:val="Address"/>
        <w:rPr>
          <w:sz w:val="16"/>
          <w:szCs w:val="16"/>
        </w:rPr>
      </w:pPr>
    </w:p>
    <w:p w14:paraId="7B34328A" w14:textId="77777777" w:rsidR="00EA0701" w:rsidRDefault="00EA0701" w:rsidP="005D6F4D">
      <w:pPr>
        <w:pStyle w:val="Address"/>
        <w:rPr>
          <w:sz w:val="16"/>
          <w:szCs w:val="16"/>
        </w:rPr>
      </w:pPr>
    </w:p>
    <w:p w14:paraId="0DA1EBEE" w14:textId="47882465" w:rsidR="00EA0701" w:rsidRPr="00921C62" w:rsidRDefault="00EA0701" w:rsidP="00EA0701">
      <w:pPr>
        <w:pStyle w:val="Address"/>
        <w:rPr>
          <w:i/>
          <w:iCs/>
          <w:color w:val="00B050"/>
          <w:sz w:val="36"/>
          <w:szCs w:val="36"/>
        </w:rPr>
      </w:pPr>
      <w:r w:rsidRPr="00342CB1">
        <w:rPr>
          <w:i/>
          <w:iCs/>
          <w:color w:val="auto"/>
          <w:sz w:val="36"/>
          <w:szCs w:val="36"/>
        </w:rPr>
        <w:t>RECOMMENDED HOTEL:</w:t>
      </w:r>
      <w:r w:rsidR="00342CB1" w:rsidRPr="00342CB1">
        <w:rPr>
          <w:i/>
          <w:iCs/>
          <w:color w:val="auto"/>
          <w:sz w:val="36"/>
          <w:szCs w:val="36"/>
        </w:rPr>
        <w:t xml:space="preserve">  </w:t>
      </w:r>
      <w:r w:rsidRPr="00342CB1">
        <w:rPr>
          <w:i/>
          <w:iCs/>
          <w:color w:val="auto"/>
          <w:sz w:val="36"/>
          <w:szCs w:val="36"/>
        </w:rPr>
        <w:t xml:space="preserve"> </w:t>
      </w:r>
      <w:hyperlink r:id="rId11" w:history="1">
        <w:r w:rsidR="00342CB1" w:rsidRPr="00921C62">
          <w:rPr>
            <w:rStyle w:val="Hyperlink"/>
            <w:b/>
            <w:bCs/>
            <w:color w:val="00B050"/>
            <w:sz w:val="36"/>
            <w:szCs w:val="36"/>
          </w:rPr>
          <w:t>Hotel Booking Link</w:t>
        </w:r>
      </w:hyperlink>
    </w:p>
    <w:p w14:paraId="17E4C28F" w14:textId="77777777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HOME2 SUITES BY HILTON </w:t>
      </w:r>
    </w:p>
    <w:p w14:paraId="6D9B1B1C" w14:textId="74FC08FB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REYNOLDSBURG COLUMBUS EAST </w:t>
      </w:r>
    </w:p>
    <w:p w14:paraId="726BEB7E" w14:textId="0E31F7FC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2426 Taylor Square Dr  </w:t>
      </w:r>
    </w:p>
    <w:p w14:paraId="31363763" w14:textId="77777777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Reynoldsburg, OH 43068  </w:t>
      </w:r>
    </w:p>
    <w:p w14:paraId="4EC65BF6" w14:textId="044AC0D1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(614) 328-9010 </w:t>
      </w:r>
    </w:p>
    <w:p w14:paraId="4F0CCBD3" w14:textId="348F7E68" w:rsidR="00EA0701" w:rsidRPr="00BC245F" w:rsidRDefault="00EA0701" w:rsidP="00EA0701">
      <w:pPr>
        <w:pStyle w:val="Address"/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</w:pP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Special rates </w:t>
      </w:r>
      <w:r w:rsidR="00BC245F"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are only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good through October 7, </w:t>
      </w:r>
      <w:r w:rsidR="00342CB1"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2026,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</w:t>
      </w:r>
      <w:r w:rsidR="00B04BC9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for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all rooms</w:t>
      </w:r>
      <w:r w:rsidR="00B04BC9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,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</w:t>
      </w:r>
      <w:r w:rsidR="00BE4244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as available</w:t>
      </w:r>
    </w:p>
    <w:sectPr w:rsidR="00EA0701" w:rsidRPr="00BC245F" w:rsidSect="00ED60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720" w:right="720" w:bottom="720" w:left="72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AE434" w14:textId="77777777" w:rsidR="00F676FD" w:rsidRDefault="00F676FD">
      <w:pPr>
        <w:spacing w:after="0" w:line="240" w:lineRule="auto"/>
      </w:pPr>
      <w:r>
        <w:separator/>
      </w:r>
    </w:p>
  </w:endnote>
  <w:endnote w:type="continuationSeparator" w:id="0">
    <w:p w14:paraId="05E9E3B6" w14:textId="77777777" w:rsidR="00F676FD" w:rsidRDefault="00F6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155D" w14:textId="77777777" w:rsidR="000C1A18" w:rsidRDefault="000C1A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7A1B7" w14:textId="77777777" w:rsidR="000C1A18" w:rsidRDefault="000C1A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EB9C" w14:textId="77777777" w:rsidR="000C1A18" w:rsidRDefault="000C1A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14F62" w14:textId="77777777" w:rsidR="00F676FD" w:rsidRDefault="00F676FD">
      <w:pPr>
        <w:spacing w:after="0" w:line="240" w:lineRule="auto"/>
      </w:pPr>
      <w:r>
        <w:separator/>
      </w:r>
    </w:p>
  </w:footnote>
  <w:footnote w:type="continuationSeparator" w:id="0">
    <w:p w14:paraId="6FFDC5A0" w14:textId="77777777" w:rsidR="00F676FD" w:rsidRDefault="00F67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D83F4" w14:textId="288A3792" w:rsidR="000C1A18" w:rsidRDefault="00F676FD">
    <w:pPr>
      <w:pStyle w:val="Header"/>
    </w:pPr>
    <w:r>
      <w:rPr>
        <w:noProof/>
      </w:rPr>
      <w:pict w14:anchorId="598299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827860" o:spid="_x0000_s1029" type="#_x0000_t75" style="position:absolute;margin-left:0;margin-top:0;width:539.75pt;height:331.1pt;z-index:-251657216;mso-position-horizontal:center;mso-position-horizontal-relative:margin;mso-position-vertical:center;mso-position-vertical-relative:margin" o:allowincell="f">
          <v:imagedata r:id="rId1" o:title="Ohio Fla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4C8C" w14:textId="02525AE9" w:rsidR="000C1A18" w:rsidRDefault="00F676FD">
    <w:pPr>
      <w:pStyle w:val="Header"/>
    </w:pPr>
    <w:r>
      <w:rPr>
        <w:noProof/>
      </w:rPr>
      <w:pict w14:anchorId="2C765A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827861" o:spid="_x0000_s1030" type="#_x0000_t75" style="position:absolute;margin-left:0;margin-top:0;width:539.75pt;height:331.1pt;z-index:-251656192;mso-position-horizontal:center;mso-position-horizontal-relative:margin;mso-position-vertical:center;mso-position-vertical-relative:margin" o:allowincell="f">
          <v:imagedata r:id="rId1" o:title="Ohio Fla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7117F" w14:textId="247445F0" w:rsidR="000C1A18" w:rsidRDefault="00F676FD">
    <w:pPr>
      <w:pStyle w:val="Header"/>
    </w:pPr>
    <w:r>
      <w:rPr>
        <w:noProof/>
      </w:rPr>
      <w:pict w14:anchorId="1BABCA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827859" o:spid="_x0000_s1028" type="#_x0000_t75" style="position:absolute;margin-left:0;margin-top:0;width:539.75pt;height:331.1pt;z-index:-251658240;mso-position-horizontal:center;mso-position-horizontal-relative:margin;mso-position-vertical:center;mso-position-vertical-relative:margin" o:allowincell="f">
          <v:imagedata r:id="rId1" o:title="Ohio Fla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77C76F4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num w:numId="1" w16cid:durableId="1681394288">
    <w:abstractNumId w:val="0"/>
  </w:num>
  <w:num w:numId="2" w16cid:durableId="1686201471">
    <w:abstractNumId w:val="0"/>
    <w:lvlOverride w:ilvl="0">
      <w:startOverride w:val="1"/>
    </w:lvlOverride>
  </w:num>
  <w:num w:numId="3" w16cid:durableId="1040859955">
    <w:abstractNumId w:val="0"/>
    <w:lvlOverride w:ilvl="0">
      <w:startOverride w:val="1"/>
    </w:lvlOverride>
  </w:num>
  <w:num w:numId="4" w16cid:durableId="17253753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31"/>
    <w:rsid w:val="00014FBD"/>
    <w:rsid w:val="000A1666"/>
    <w:rsid w:val="000C1A18"/>
    <w:rsid w:val="00116915"/>
    <w:rsid w:val="00195919"/>
    <w:rsid w:val="0028055D"/>
    <w:rsid w:val="00304968"/>
    <w:rsid w:val="00304D43"/>
    <w:rsid w:val="00342CB1"/>
    <w:rsid w:val="00445314"/>
    <w:rsid w:val="004824C9"/>
    <w:rsid w:val="00496524"/>
    <w:rsid w:val="00573402"/>
    <w:rsid w:val="00575C4D"/>
    <w:rsid w:val="005A3C87"/>
    <w:rsid w:val="005D6F4D"/>
    <w:rsid w:val="006E6209"/>
    <w:rsid w:val="007D4FEA"/>
    <w:rsid w:val="007E115F"/>
    <w:rsid w:val="00860F2A"/>
    <w:rsid w:val="00892D1E"/>
    <w:rsid w:val="00916FDF"/>
    <w:rsid w:val="00921C62"/>
    <w:rsid w:val="009328DC"/>
    <w:rsid w:val="00944FF9"/>
    <w:rsid w:val="00985CA8"/>
    <w:rsid w:val="009F5B33"/>
    <w:rsid w:val="00A268CA"/>
    <w:rsid w:val="00A35565"/>
    <w:rsid w:val="00AB0302"/>
    <w:rsid w:val="00B04BC9"/>
    <w:rsid w:val="00BC245F"/>
    <w:rsid w:val="00BE4244"/>
    <w:rsid w:val="00C954F8"/>
    <w:rsid w:val="00D66F67"/>
    <w:rsid w:val="00E06AEB"/>
    <w:rsid w:val="00E4404A"/>
    <w:rsid w:val="00E734C7"/>
    <w:rsid w:val="00E94F35"/>
    <w:rsid w:val="00E97144"/>
    <w:rsid w:val="00EA0701"/>
    <w:rsid w:val="00EA5DED"/>
    <w:rsid w:val="00ED4A8F"/>
    <w:rsid w:val="00ED6031"/>
    <w:rsid w:val="00F676FD"/>
    <w:rsid w:val="00F7331F"/>
    <w:rsid w:val="00F758C8"/>
    <w:rsid w:val="00F90F18"/>
    <w:rsid w:val="00FA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FB072F"/>
  <w15:chartTrackingRefBased/>
  <w15:docId w15:val="{7B7A9CDC-FC10-481F-BC4A-F518ACD8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uiPriority w:val="36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character" w:styleId="Hyperlink">
    <w:name w:val="Hyperlink"/>
    <w:basedOn w:val="DefaultParagraphFont"/>
    <w:uiPriority w:val="99"/>
    <w:unhideWhenUsed/>
    <w:rsid w:val="00342CB1"/>
    <w:rPr>
      <w:color w:val="4D443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CB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4D43"/>
    <w:rPr>
      <w:color w:val="027E7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lton.com/en/book/reservation/rooms/?ctyhocn=CMHREHT&amp;arrivalDate=2026-11-03&amp;departureDate=2026-11-05&amp;groupCode=CHTFAA&amp;room1NumAdults=1&amp;cid=OM%2CWW%2CHILTONLINK%2CEN%2CDirectLin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firearson.com/training/classes/chapter-classes/iaai-ohio-chapter-2026-educational-seminar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Jeffry.koehn@com.ohio.gov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105985\AppData\Roaming\Microsoft\Templates\Business%20event%20flyer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920f5b4-f35a-4bd1-ab57-79db69ad10fb}" enabled="1" method="Standard" siteId="{50f8fcc4-94d8-4f07-84eb-36ed57c7c8a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Business event flyer</Template>
  <TotalTime>0</TotalTime>
  <Pages>1</Pages>
  <Words>213</Words>
  <Characters>1220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Koehn, Jeffry</dc:creator>
  <cp:lastModifiedBy>Tina Lorden</cp:lastModifiedBy>
  <cp:revision>2</cp:revision>
  <dcterms:created xsi:type="dcterms:W3CDTF">2026-08-25T18:58:00Z</dcterms:created>
  <dcterms:modified xsi:type="dcterms:W3CDTF">2026-08-25T18:58:00Z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a017e374-426a-401e-9e44-e6d50ea51292</vt:lpwstr>
  </property>
</Properties>
</file>